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F1F7B" w14:textId="77777777" w:rsidR="00E14BFD" w:rsidRDefault="00E14BFD" w:rsidP="00464620">
      <w:pPr>
        <w:pStyle w:val="SiteSafelettercopy"/>
      </w:pPr>
    </w:p>
    <w:p w14:paraId="4B8F1F7C" w14:textId="77777777" w:rsidR="00E14BFD" w:rsidRDefault="00E14BFD" w:rsidP="00464620">
      <w:pPr>
        <w:pStyle w:val="SiteSafelettercopy"/>
      </w:pPr>
    </w:p>
    <w:p w14:paraId="4B8F1F7D" w14:textId="77777777" w:rsidR="00E14BFD" w:rsidRDefault="00E14BFD" w:rsidP="00464620">
      <w:pPr>
        <w:pStyle w:val="SiteSafelettercopy"/>
      </w:pPr>
    </w:p>
    <w:p w14:paraId="4B8F1F7E" w14:textId="77777777" w:rsidR="00E14BFD" w:rsidRDefault="00E14BFD" w:rsidP="00464620">
      <w:pPr>
        <w:pStyle w:val="SiteSafelettercopy"/>
      </w:pPr>
    </w:p>
    <w:p w14:paraId="4B8F1F7F" w14:textId="77777777" w:rsidR="00E14BFD" w:rsidRDefault="00E14BFD" w:rsidP="00464620">
      <w:pPr>
        <w:pStyle w:val="SiteSafelettercopy"/>
      </w:pPr>
    </w:p>
    <w:p w14:paraId="4B8F1F80" w14:textId="77777777" w:rsidR="00E14BFD" w:rsidRDefault="00E14BFD" w:rsidP="00464620">
      <w:pPr>
        <w:pStyle w:val="SiteSafelettercopy"/>
      </w:pPr>
    </w:p>
    <w:p w14:paraId="4B8F1F81" w14:textId="77777777" w:rsidR="00E14BFD" w:rsidRDefault="00E14BFD" w:rsidP="00464620">
      <w:pPr>
        <w:pStyle w:val="SiteSafelettercopy"/>
      </w:pPr>
    </w:p>
    <w:p w14:paraId="4B8F1F82" w14:textId="77777777" w:rsidR="00E14BFD" w:rsidRDefault="00E14BFD" w:rsidP="00464620">
      <w:pPr>
        <w:pStyle w:val="SiteSafelettercopy"/>
      </w:pPr>
    </w:p>
    <w:p w14:paraId="4B8F1F83" w14:textId="77777777" w:rsidR="00E14BFD" w:rsidRDefault="00E14BFD" w:rsidP="00464620">
      <w:pPr>
        <w:pStyle w:val="SiteSafelettercopy"/>
      </w:pPr>
    </w:p>
    <w:p w14:paraId="4B8F1F84" w14:textId="77777777"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14:paraId="4B8F1F85" w14:textId="77777777"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6" w14:textId="77777777"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5BB790D2" w14:textId="77777777" w:rsidR="00C642F0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r w:rsidR="00C642F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11</w:t>
      </w:r>
      <w:r w:rsidR="00C642F0" w:rsidRPr="00C642F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vertAlign w:val="superscript"/>
        </w:rPr>
        <w:t>th</w:t>
      </w:r>
      <w:r w:rsidR="00C642F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February 15, 2021</w:t>
      </w:r>
    </w:p>
    <w:p w14:paraId="4B8F1F88" w14:textId="56238BA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C642F0">
        <w:rPr>
          <w:rFonts w:asciiTheme="majorHAnsi" w:eastAsiaTheme="majorEastAsia" w:hAnsiTheme="majorHAnsi" w:cstheme="majorBidi"/>
          <w:sz w:val="26"/>
          <w:szCs w:val="26"/>
        </w:rPr>
        <w:t>Ara Woolston Campus</w:t>
      </w:r>
      <w:r w:rsidR="004F26C5">
        <w:rPr>
          <w:rFonts w:asciiTheme="majorHAnsi" w:eastAsiaTheme="majorEastAsia" w:hAnsiTheme="majorHAnsi" w:cstheme="majorBidi"/>
          <w:sz w:val="26"/>
          <w:szCs w:val="26"/>
        </w:rPr>
        <w:t xml:space="preserve"> </w:t>
      </w:r>
    </w:p>
    <w:p w14:paraId="4B8F1F89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14:paraId="2C525D69" w14:textId="7EF31093" w:rsidR="00AE3310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  <w:r w:rsidR="00BB00ED">
        <w:rPr>
          <w:rFonts w:asciiTheme="majorHAnsi" w:eastAsiaTheme="majorEastAsia" w:hAnsiTheme="majorHAnsi" w:cstheme="majorBidi"/>
          <w:sz w:val="26"/>
          <w:szCs w:val="26"/>
        </w:rPr>
        <w:t>-</w:t>
      </w:r>
      <w:r w:rsidR="00797DBC">
        <w:rPr>
          <w:rFonts w:asciiTheme="majorHAnsi" w:eastAsiaTheme="majorEastAsia" w:hAnsiTheme="majorHAnsi" w:cstheme="majorBidi"/>
          <w:sz w:val="26"/>
          <w:szCs w:val="26"/>
        </w:rPr>
        <w:t>9.00am</w:t>
      </w:r>
    </w:p>
    <w:p w14:paraId="4B8F1F8B" w14:textId="77777777" w:rsidR="00C53821" w:rsidRPr="00C53821" w:rsidRDefault="00C53821" w:rsidP="00C53821">
      <w:pPr>
        <w:rPr>
          <w:sz w:val="24"/>
          <w:szCs w:val="24"/>
        </w:rPr>
      </w:pPr>
    </w:p>
    <w:p w14:paraId="4B8F1F8C" w14:textId="4B4D51E5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C642F0">
        <w:rPr>
          <w:rFonts w:asciiTheme="majorHAnsi" w:eastAsiaTheme="majorEastAsia" w:hAnsiTheme="majorHAnsi" w:cstheme="majorBidi"/>
          <w:sz w:val="26"/>
          <w:szCs w:val="26"/>
        </w:rPr>
        <w:t>Wendy McLean</w:t>
      </w:r>
    </w:p>
    <w:p w14:paraId="4B8F1F8D" w14:textId="2C9619CE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C642F0">
        <w:rPr>
          <w:rFonts w:asciiTheme="majorHAnsi" w:eastAsiaTheme="majorEastAsia" w:hAnsiTheme="majorHAnsi" w:cstheme="majorBidi"/>
          <w:sz w:val="26"/>
          <w:szCs w:val="26"/>
        </w:rPr>
        <w:t xml:space="preserve"> Wendy McLean</w:t>
      </w:r>
    </w:p>
    <w:p w14:paraId="4B8F1F8E" w14:textId="77777777"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72A963BC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Minutes</w:t>
      </w:r>
    </w:p>
    <w:p w14:paraId="67640753" w14:textId="77777777" w:rsidR="00AE3310" w:rsidRPr="00AE3310" w:rsidRDefault="00AE3310" w:rsidP="00AE3310">
      <w:pPr>
        <w:pStyle w:val="Heading2"/>
        <w:rPr>
          <w:color w:val="auto"/>
        </w:rPr>
      </w:pPr>
    </w:p>
    <w:p w14:paraId="0379E7E1" w14:textId="3CB6329E" w:rsidR="00AE3310" w:rsidRPr="00AE3310" w:rsidRDefault="00AE3310" w:rsidP="00AE3310">
      <w:pPr>
        <w:pStyle w:val="Heading2"/>
        <w:ind w:left="720" w:hanging="720"/>
        <w:rPr>
          <w:color w:val="auto"/>
        </w:rPr>
      </w:pPr>
      <w:r w:rsidRPr="00AE3310">
        <w:rPr>
          <w:color w:val="auto"/>
        </w:rPr>
        <w:t>1.</w:t>
      </w:r>
      <w:r w:rsidRPr="00AE3310">
        <w:rPr>
          <w:color w:val="auto"/>
        </w:rPr>
        <w:tab/>
        <w:t xml:space="preserve">Apologies from Kelvin. He had to attend an urgent business meeting at the last minute. He sent his </w:t>
      </w:r>
      <w:r w:rsidRPr="00AE3310">
        <w:rPr>
          <w:color w:val="auto"/>
        </w:rPr>
        <w:t>apologies.</w:t>
      </w:r>
      <w:r w:rsidRPr="00AE3310">
        <w:rPr>
          <w:color w:val="auto"/>
        </w:rPr>
        <w:t xml:space="preserve"> </w:t>
      </w:r>
    </w:p>
    <w:p w14:paraId="76C1455A" w14:textId="08CBE3F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2.</w:t>
      </w:r>
      <w:r w:rsidRPr="00AE3310">
        <w:rPr>
          <w:color w:val="auto"/>
        </w:rPr>
        <w:tab/>
        <w:t xml:space="preserve">Thanks to Rick from Site Safe and Katie from HSWNZ for assisting setting up </w:t>
      </w:r>
      <w:r w:rsidRPr="00AE3310">
        <w:rPr>
          <w:color w:val="auto"/>
        </w:rPr>
        <w:t>etc.</w:t>
      </w:r>
    </w:p>
    <w:p w14:paraId="6F8E8AC0" w14:textId="15A390C9" w:rsidR="00AE3310" w:rsidRPr="00AE3310" w:rsidRDefault="00AE3310" w:rsidP="00AE3310">
      <w:pPr>
        <w:pStyle w:val="Heading2"/>
        <w:ind w:left="720" w:hanging="720"/>
        <w:rPr>
          <w:color w:val="auto"/>
        </w:rPr>
      </w:pPr>
      <w:r w:rsidRPr="00AE3310">
        <w:rPr>
          <w:color w:val="auto"/>
        </w:rPr>
        <w:t>3.</w:t>
      </w:r>
      <w:r w:rsidRPr="00AE3310">
        <w:rPr>
          <w:color w:val="auto"/>
        </w:rPr>
        <w:tab/>
        <w:t xml:space="preserve">Breakfast </w:t>
      </w:r>
      <w:r>
        <w:rPr>
          <w:color w:val="auto"/>
        </w:rPr>
        <w:t xml:space="preserve">was </w:t>
      </w:r>
      <w:r w:rsidRPr="00AE3310">
        <w:rPr>
          <w:color w:val="auto"/>
        </w:rPr>
        <w:t>supplied</w:t>
      </w:r>
      <w:r w:rsidRPr="00AE3310">
        <w:rPr>
          <w:color w:val="auto"/>
        </w:rPr>
        <w:t xml:space="preserve"> by Charles de Lambert, Safe and Sound Solutions Ltd (Thanks to Charles and his Team)</w:t>
      </w:r>
    </w:p>
    <w:p w14:paraId="4A6DC7BC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4.</w:t>
      </w:r>
      <w:r w:rsidRPr="00AE3310">
        <w:rPr>
          <w:color w:val="auto"/>
        </w:rPr>
        <w:tab/>
        <w:t>Venue Supplied by Ara (Thanks Mark Dawson for helping set up)</w:t>
      </w:r>
    </w:p>
    <w:p w14:paraId="709444FF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5.</w:t>
      </w:r>
      <w:r w:rsidRPr="00AE3310">
        <w:rPr>
          <w:color w:val="auto"/>
        </w:rPr>
        <w:tab/>
        <w:t>Introductions</w:t>
      </w:r>
    </w:p>
    <w:p w14:paraId="0327D257" w14:textId="0ED23080" w:rsidR="00AE3310" w:rsidRPr="00AE3310" w:rsidRDefault="00AE3310" w:rsidP="00AE3310">
      <w:pPr>
        <w:pStyle w:val="Heading2"/>
        <w:ind w:left="720" w:hanging="720"/>
        <w:rPr>
          <w:color w:val="auto"/>
        </w:rPr>
      </w:pPr>
      <w:r w:rsidRPr="00AE3310">
        <w:rPr>
          <w:color w:val="auto"/>
        </w:rPr>
        <w:t>6.</w:t>
      </w:r>
      <w:r w:rsidRPr="00AE3310">
        <w:rPr>
          <w:color w:val="auto"/>
        </w:rPr>
        <w:tab/>
        <w:t>The team from Safe and Sound Solutions Ltd presented on Noise and Dust monitoring in the workplace. How it is done, why it is done etc.</w:t>
      </w:r>
      <w:r>
        <w:rPr>
          <w:color w:val="auto"/>
        </w:rPr>
        <w:t xml:space="preserve"> Thanks, heaps, for a great presentation</w:t>
      </w:r>
    </w:p>
    <w:p w14:paraId="29BD1612" w14:textId="77777777" w:rsidR="00AE3310" w:rsidRPr="00AE3310" w:rsidRDefault="00AE3310" w:rsidP="00AE3310">
      <w:pPr>
        <w:pStyle w:val="Heading2"/>
        <w:ind w:left="720" w:hanging="720"/>
        <w:rPr>
          <w:color w:val="auto"/>
        </w:rPr>
      </w:pPr>
      <w:r w:rsidRPr="00AE3310">
        <w:rPr>
          <w:color w:val="auto"/>
        </w:rPr>
        <w:t>7.</w:t>
      </w:r>
      <w:r w:rsidRPr="00AE3310">
        <w:rPr>
          <w:color w:val="auto"/>
        </w:rPr>
        <w:tab/>
        <w:t xml:space="preserve">Paul Duggan from the Canterbury Safety Charter presented on the Safety Charter. Who they are, what they do etc. </w:t>
      </w:r>
    </w:p>
    <w:p w14:paraId="56046870" w14:textId="3784EA25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8.</w:t>
      </w:r>
      <w:r w:rsidRPr="00AE3310">
        <w:rPr>
          <w:color w:val="auto"/>
        </w:rPr>
        <w:tab/>
        <w:t xml:space="preserve">Door Prize. Thanks to Site Safe for the 2 x courses, they donated as door </w:t>
      </w:r>
      <w:r w:rsidRPr="00AE3310">
        <w:rPr>
          <w:color w:val="auto"/>
        </w:rPr>
        <w:t>prizes.</w:t>
      </w:r>
    </w:p>
    <w:p w14:paraId="02276E80" w14:textId="7F98194F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9.</w:t>
      </w:r>
      <w:r w:rsidRPr="00AE3310">
        <w:rPr>
          <w:color w:val="auto"/>
        </w:rPr>
        <w:tab/>
      </w:r>
      <w:r>
        <w:rPr>
          <w:color w:val="auto"/>
        </w:rPr>
        <w:t>the SLG</w:t>
      </w:r>
      <w:r w:rsidRPr="00AE3310">
        <w:rPr>
          <w:color w:val="auto"/>
        </w:rPr>
        <w:t xml:space="preserve"> Dates for 2021</w:t>
      </w:r>
    </w:p>
    <w:p w14:paraId="3DC6E7DC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-</w:t>
      </w:r>
      <w:r w:rsidRPr="00AE3310">
        <w:rPr>
          <w:color w:val="auto"/>
        </w:rPr>
        <w:tab/>
        <w:t xml:space="preserve">April 15th </w:t>
      </w:r>
    </w:p>
    <w:p w14:paraId="12B9C815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-</w:t>
      </w:r>
      <w:r w:rsidRPr="00AE3310">
        <w:rPr>
          <w:color w:val="auto"/>
        </w:rPr>
        <w:tab/>
        <w:t>17th June</w:t>
      </w:r>
    </w:p>
    <w:p w14:paraId="7C3D79FC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-</w:t>
      </w:r>
      <w:r w:rsidRPr="00AE3310">
        <w:rPr>
          <w:color w:val="auto"/>
        </w:rPr>
        <w:tab/>
        <w:t>12th August</w:t>
      </w:r>
    </w:p>
    <w:p w14:paraId="5D7DA6C4" w14:textId="77777777" w:rsidR="00AE3310" w:rsidRP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-</w:t>
      </w:r>
      <w:r w:rsidRPr="00AE3310">
        <w:rPr>
          <w:color w:val="auto"/>
        </w:rPr>
        <w:tab/>
        <w:t xml:space="preserve">14th October </w:t>
      </w:r>
    </w:p>
    <w:p w14:paraId="32B99322" w14:textId="090FDF04" w:rsidR="00AE3310" w:rsidRDefault="00AE3310" w:rsidP="00AE3310">
      <w:pPr>
        <w:pStyle w:val="Heading2"/>
        <w:rPr>
          <w:color w:val="auto"/>
        </w:rPr>
      </w:pPr>
      <w:r w:rsidRPr="00AE3310">
        <w:rPr>
          <w:color w:val="auto"/>
        </w:rPr>
        <w:t>-</w:t>
      </w:r>
      <w:r w:rsidRPr="00AE3310">
        <w:rPr>
          <w:color w:val="auto"/>
        </w:rPr>
        <w:tab/>
        <w:t>9th December</w:t>
      </w:r>
    </w:p>
    <w:p w14:paraId="40EB64E9" w14:textId="218B0AEC" w:rsidR="00AE3310" w:rsidRDefault="00AE3310" w:rsidP="00AE3310"/>
    <w:p w14:paraId="6E2ED620" w14:textId="77777777" w:rsidR="00AE3310" w:rsidRPr="00AE3310" w:rsidRDefault="00AE3310" w:rsidP="00AE3310"/>
    <w:p w14:paraId="1A425B30" w14:textId="77777777" w:rsidR="00AE3310" w:rsidRPr="00AE3310" w:rsidRDefault="00AE3310" w:rsidP="005D109D">
      <w:pPr>
        <w:pStyle w:val="Heading2"/>
        <w:rPr>
          <w:color w:val="auto"/>
        </w:rPr>
      </w:pPr>
    </w:p>
    <w:p w14:paraId="4B8F1F8F" w14:textId="144E488F" w:rsidR="00C22177" w:rsidRDefault="005D109D" w:rsidP="005D109D">
      <w:pPr>
        <w:pStyle w:val="Heading2"/>
      </w:pPr>
      <w:r>
        <w:t>Attendees: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14:paraId="4B8F1F94" w14:textId="77777777" w:rsidTr="00C64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0" w14:textId="77777777" w:rsidR="005D109D" w:rsidRDefault="005D109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1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2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14:paraId="4B8F1F93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89781A" w14:paraId="4B8F1F99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5" w14:textId="56CE88D5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="Calibri" w:eastAsia="Times New Roman" w:hAnsi="Calibri" w:cs="Calibri"/>
                <w:color w:val="000000"/>
                <w:lang w:val="en-NZ" w:eastAsia="en-NZ"/>
              </w:rPr>
              <w:t>Amanda Flavell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6" w14:textId="4C642CD8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642F0">
              <w:rPr>
                <w:rFonts w:ascii="Calibri" w:eastAsia="Times New Roman" w:hAnsi="Calibri" w:cs="Calibri"/>
                <w:color w:val="000000"/>
                <w:lang w:val="en-NZ" w:eastAsia="en-NZ"/>
              </w:rPr>
              <w:t>Tradestaff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7" w14:textId="5940F85E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Neil Joubert</w:t>
            </w:r>
            <w:r w:rsidRPr="0089781A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8" w14:textId="2C8501B2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Armitage Williams</w:t>
            </w:r>
          </w:p>
        </w:tc>
      </w:tr>
      <w:tr w:rsidR="0089781A" w14:paraId="4B8F1F9E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A" w14:textId="13B01E7C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Andy Huntley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B" w14:textId="668E3065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Taggart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C" w14:textId="4803793D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Nicki Tasker</w:t>
            </w:r>
            <w:r w:rsidRPr="0089781A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D" w14:textId="484F067B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HRV</w:t>
            </w:r>
          </w:p>
        </w:tc>
      </w:tr>
      <w:tr w:rsidR="0089781A" w14:paraId="4B8F1FA3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F" w14:textId="09A95184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Anja Hess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0" w14:textId="3FA8E4FC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Landcare Research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1" w14:textId="032ACF69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Paul Hyde-Smith </w:t>
            </w:r>
          </w:p>
        </w:tc>
        <w:tc>
          <w:tcPr>
            <w:tcW w:w="2292" w:type="dxa"/>
          </w:tcPr>
          <w:p w14:paraId="4B8F1FA2" w14:textId="5D69C764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The Omaha Group</w:t>
            </w:r>
          </w:p>
        </w:tc>
      </w:tr>
      <w:tr w:rsidR="0089781A" w14:paraId="4B8F1FA8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4" w14:textId="63455BF3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Bhamini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Mankotia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5" w14:textId="16CEF3CB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Marais laying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6" w14:textId="32D29EBF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Paul Duggan</w:t>
            </w:r>
            <w:r w:rsidRPr="0089781A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7" w14:textId="5520C560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Canterbury Safety Charter</w:t>
            </w:r>
          </w:p>
        </w:tc>
      </w:tr>
      <w:tr w:rsidR="0089781A" w14:paraId="4B8F1FAD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9" w14:textId="4B624680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Charles de Lambert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A" w14:textId="12A24CAA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Safe and Sound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B" w14:textId="5416D501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Rachel Mareraki </w:t>
            </w:r>
          </w:p>
        </w:tc>
        <w:tc>
          <w:tcPr>
            <w:tcW w:w="2292" w:type="dxa"/>
          </w:tcPr>
          <w:p w14:paraId="4B8F1FAC" w14:textId="6219A3DB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Guyton Reinforcing</w:t>
            </w:r>
          </w:p>
        </w:tc>
      </w:tr>
      <w:tr w:rsidR="0089781A" w14:paraId="4B8F1FB2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E" w14:textId="2DC490FA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Cornel Janse Van Rensburg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+ 1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F" w14:textId="4B930853" w:rsidR="0089781A" w:rsidRPr="005D109D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TC Services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0" w14:textId="707FE52B" w:rsidR="0089781A" w:rsidRPr="005D109D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Ricky Shalders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1" w14:textId="7587A5D1" w:rsidR="0089781A" w:rsidRPr="005D109D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</w:tr>
      <w:tr w:rsidR="0089781A" w14:paraId="4B8F1FB7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3" w14:textId="0DF4FD74" w:rsidR="0089781A" w:rsidRPr="005D109D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Dave McBeth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4" w14:textId="0AAC0404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5" w14:textId="2B306399" w:rsidR="0089781A" w:rsidRPr="005D109D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Rod Partington</w:t>
            </w:r>
          </w:p>
        </w:tc>
        <w:tc>
          <w:tcPr>
            <w:tcW w:w="2292" w:type="dxa"/>
          </w:tcPr>
          <w:p w14:paraId="4B8F1FB6" w14:textId="77777777" w:rsidR="0089781A" w:rsidRPr="005D109D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781A" w14:paraId="4B8F1FBC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8" w14:textId="1048DA8C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David Smallwood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9" w14:textId="2361ED3B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A" w14:textId="24B4078D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Sammy Hurrell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B" w14:textId="29927FB2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Graham Hill Roofing</w:t>
            </w:r>
          </w:p>
        </w:tc>
      </w:tr>
      <w:tr w:rsidR="0089781A" w14:paraId="4B8F1FC1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D" w14:textId="658FB310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Dean Wills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E" w14:textId="54D55C3B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F" w14:textId="1FE3ECFD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Sarita McLean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0" w14:textId="06075797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Bedrock Solutions</w:t>
            </w:r>
          </w:p>
        </w:tc>
      </w:tr>
      <w:tr w:rsidR="0089781A" w14:paraId="4B8F1FC6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2" w14:textId="17D54D87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Diane Whitehead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3" w14:textId="681693FD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NZ Blood Service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4" w14:textId="59D84D75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Sherry Peck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5" w14:textId="5A20768A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Work Safe</w:t>
            </w:r>
          </w:p>
        </w:tc>
      </w:tr>
      <w:tr w:rsidR="0089781A" w14:paraId="4B8F1FCB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7" w14:textId="2D07238A" w:rsidR="0089781A" w:rsidRDefault="0089781A" w:rsidP="0089781A">
            <w:pPr>
              <w:pStyle w:val="SiteSafelettercopy"/>
              <w:jc w:val="both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>Gillian Ferguson</w:t>
            </w:r>
            <w:r w:rsidRPr="00C642F0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8" w14:textId="05EB3C81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642F0">
              <w:rPr>
                <w:rFonts w:asciiTheme="minorHAnsi" w:hAnsiTheme="minorHAnsi"/>
                <w:sz w:val="22"/>
                <w:szCs w:val="22"/>
              </w:rPr>
              <w:t>Mike Greer Homes Canterbury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9" w14:textId="53848A25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Steph Hembury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A" w14:textId="1EB48705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Kiss Safety</w:t>
            </w:r>
          </w:p>
        </w:tc>
      </w:tr>
      <w:tr w:rsidR="0089781A" w14:paraId="4B8F1FD0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C" w14:textId="7824881A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Grant Tudor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D" w14:textId="2C8638E5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The Connect Group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E" w14:textId="2C94B9B9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Stephanie Cerpa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F" w14:textId="60A5C6EC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Contract Construction</w:t>
            </w:r>
          </w:p>
        </w:tc>
      </w:tr>
      <w:tr w:rsidR="0089781A" w14:paraId="4B8F1FD5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1" w14:textId="47CC4777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Hal Tapley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2" w14:textId="02DE82C4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ICP Asbestos Consultants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3" w14:textId="6F131797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Steve Hume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4" w14:textId="4A7CFDC8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Hagley Windows and Doors</w:t>
            </w:r>
          </w:p>
        </w:tc>
      </w:tr>
      <w:tr w:rsidR="0089781A" w14:paraId="4B8F1FDA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6" w14:textId="60FCA665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Hans Verbeek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7" w14:textId="57885445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Kirk Roberts Consulting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8" w14:textId="1D3F0EB4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Therese Speechlay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9" w14:textId="77777777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781A" w14:paraId="4B8F1FDF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B" w14:textId="395DDCB5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Jason Southern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C" w14:textId="38A180C7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Calder Stewart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D" w14:textId="273F3828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Tina Lange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E" w14:textId="3F5A164C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Foodstuffs</w:t>
            </w:r>
          </w:p>
        </w:tc>
      </w:tr>
      <w:tr w:rsidR="0089781A" w14:paraId="4B8F1FE4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0" w14:textId="00671394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 xml:space="preserve">Jay Sanders 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1" w14:textId="0D66B7B0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9781A">
              <w:rPr>
                <w:rFonts w:asciiTheme="minorHAnsi" w:hAnsiTheme="minorHAnsi"/>
                <w:sz w:val="22"/>
                <w:szCs w:val="22"/>
              </w:rPr>
              <w:t>Hynds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2" w14:textId="623B2432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Tracey Baughan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E3" w14:textId="11E874B3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Mike Greer Homes</w:t>
            </w:r>
          </w:p>
        </w:tc>
      </w:tr>
      <w:tr w:rsidR="0089781A" w14:paraId="4B8F1FE9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5" w14:textId="18C081B1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Jocelyn Larsen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6" w14:textId="2C3C1E7F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Canterbury Safety Charter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7" w14:textId="3C8135F3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Trudy Hodge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E8" w14:textId="43FF6DBD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</w:tr>
      <w:tr w:rsidR="0089781A" w14:paraId="3095C13B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04A7903A" w14:textId="3A0E835A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 xml:space="preserve">John </w:t>
            </w:r>
            <w:proofErr w:type="spellStart"/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Oleary</w:t>
            </w:r>
            <w:proofErr w:type="spellEnd"/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2B54BFF0" w14:textId="59D1DF12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One Staff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6D541CDF" w14:textId="22772F0B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 xml:space="preserve">Tui </w:t>
            </w:r>
            <w:proofErr w:type="spellStart"/>
            <w:r w:rsidRPr="004D7697">
              <w:rPr>
                <w:rFonts w:asciiTheme="minorHAnsi" w:hAnsiTheme="minorHAnsi"/>
                <w:sz w:val="22"/>
                <w:szCs w:val="22"/>
              </w:rPr>
              <w:t>Theyers</w:t>
            </w:r>
            <w:proofErr w:type="spellEnd"/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EE48A2D" w14:textId="5154716B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Metro Property Group</w:t>
            </w:r>
          </w:p>
        </w:tc>
      </w:tr>
      <w:tr w:rsidR="0089781A" w14:paraId="47A092F5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0D278E8B" w14:textId="6859179F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Kate Mortiaux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19415A8" w14:textId="3CEC1CAF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HSWNZ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690F997B" w14:textId="1CA110D6" w:rsidR="0089781A" w:rsidRDefault="004D7697" w:rsidP="004D769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Wesley Jeffreys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16800084" w14:textId="6A0F955E" w:rsidR="0089781A" w:rsidRDefault="004D7697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W.E.S</w:t>
            </w:r>
          </w:p>
        </w:tc>
      </w:tr>
      <w:tr w:rsidR="0089781A" w14:paraId="160B7C5B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76329405" w14:textId="117A3FD8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Keith Harvey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D658DEA" w14:textId="19EFEC7B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KGC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0C01F47F" w14:textId="3C8088F5" w:rsidR="0089781A" w:rsidRDefault="004D7697" w:rsidP="004D7697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Jennifer Kean</w:t>
            </w:r>
            <w:r w:rsidRPr="004D769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20D5F3D" w14:textId="2A12E79C" w:rsidR="0089781A" w:rsidRDefault="004D7697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D7697">
              <w:rPr>
                <w:rFonts w:asciiTheme="minorHAnsi" w:hAnsiTheme="minorHAnsi"/>
                <w:sz w:val="22"/>
                <w:szCs w:val="22"/>
              </w:rPr>
              <w:t>Leighs</w:t>
            </w:r>
          </w:p>
        </w:tc>
      </w:tr>
      <w:tr w:rsidR="0089781A" w14:paraId="6218CC33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DFA2DCE" w14:textId="2D6B234A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Kevin Twohig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61BC17AB" w14:textId="02359046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Cool Logic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07E4E12D" w14:textId="5F398F70" w:rsidR="0089781A" w:rsidRDefault="000968B6" w:rsidP="000968B6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968B6">
              <w:rPr>
                <w:rFonts w:asciiTheme="minorHAnsi" w:hAnsiTheme="minorHAnsi"/>
                <w:sz w:val="22"/>
                <w:szCs w:val="22"/>
              </w:rPr>
              <w:t xml:space="preserve">Hannah </w:t>
            </w:r>
            <w:proofErr w:type="spellStart"/>
            <w:r w:rsidRPr="000968B6">
              <w:rPr>
                <w:rFonts w:asciiTheme="minorHAnsi" w:hAnsiTheme="minorHAnsi"/>
                <w:sz w:val="22"/>
                <w:szCs w:val="22"/>
              </w:rPr>
              <w:t>Fiddes</w:t>
            </w:r>
            <w:proofErr w:type="spellEnd"/>
            <w:r w:rsidRPr="000968B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729F3DF5" w14:textId="3E40954D" w:rsidR="0089781A" w:rsidRDefault="000968B6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968B6">
              <w:rPr>
                <w:rFonts w:asciiTheme="minorHAnsi" w:hAnsiTheme="minorHAnsi"/>
                <w:sz w:val="22"/>
                <w:szCs w:val="22"/>
              </w:rPr>
              <w:t>Graham Hill Roofing</w:t>
            </w:r>
          </w:p>
        </w:tc>
      </w:tr>
      <w:tr w:rsidR="0089781A" w14:paraId="25F57DD6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6C5EA574" w14:textId="512440BE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Lana Thomas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5FE46AF" w14:textId="76D49508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Fletcher Living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06EA5EA6" w14:textId="604B85CD" w:rsidR="0089781A" w:rsidRPr="000968B6" w:rsidRDefault="000968B6" w:rsidP="000968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Vanessa Jones</w:t>
            </w:r>
          </w:p>
        </w:tc>
        <w:tc>
          <w:tcPr>
            <w:tcW w:w="2292" w:type="dxa"/>
          </w:tcPr>
          <w:p w14:paraId="683DCD2F" w14:textId="77777777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781A" w14:paraId="6BB8D485" w14:textId="77777777" w:rsidTr="00C64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5E93496" w14:textId="31E200C1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 xml:space="preserve">Liz Hodgson 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6E934105" w14:textId="4643C1C2" w:rsidR="0089781A" w:rsidRDefault="0089781A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Arts Centre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2232578D" w14:textId="2ABAC1AC" w:rsidR="0089781A" w:rsidRDefault="000968B6" w:rsidP="000968B6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968B6">
              <w:rPr>
                <w:rFonts w:asciiTheme="minorHAnsi" w:hAnsiTheme="minorHAnsi"/>
                <w:sz w:val="22"/>
                <w:szCs w:val="22"/>
              </w:rPr>
              <w:t>Robbie Morrison</w:t>
            </w:r>
            <w:r w:rsidRPr="000968B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00558415" w14:textId="59A49DA1" w:rsidR="0089781A" w:rsidRDefault="000968B6" w:rsidP="0089781A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968B6"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</w:tr>
      <w:tr w:rsidR="0089781A" w14:paraId="0D8001F3" w14:textId="77777777" w:rsidTr="00C64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2CBDE9AE" w14:textId="45BD65A9" w:rsidR="0089781A" w:rsidRDefault="0089781A" w:rsidP="0089781A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>Mark Idiens</w:t>
            </w:r>
            <w:r w:rsidRPr="0089781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CBA87B7" w14:textId="0DF1D240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9781A">
              <w:rPr>
                <w:rFonts w:asciiTheme="minorHAnsi" w:hAnsiTheme="minorHAnsi"/>
                <w:sz w:val="22"/>
                <w:szCs w:val="22"/>
              </w:rPr>
              <w:t>Self Employed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6AF5203D" w14:textId="77777777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8E2BD2B" w14:textId="77777777" w:rsidR="0089781A" w:rsidRDefault="0089781A" w:rsidP="0089781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F2022" w14:textId="0158142D" w:rsidR="000968B6" w:rsidRDefault="000968B6" w:rsidP="00BB00ED"/>
    <w:p w14:paraId="2B0AB0E1" w14:textId="543079DC" w:rsidR="000968B6" w:rsidRDefault="000968B6" w:rsidP="00BB00ED"/>
    <w:p w14:paraId="276BF88A" w14:textId="77777777" w:rsidR="00C642F0" w:rsidRDefault="00C642F0" w:rsidP="00C642F0">
      <w:pPr>
        <w:spacing w:line="276" w:lineRule="auto"/>
      </w:pPr>
    </w:p>
    <w:p w14:paraId="4B8F202B" w14:textId="2B5AFC53" w:rsidR="00022BEA" w:rsidRDefault="00022BEA" w:rsidP="00C642F0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4B8F202C" w14:textId="77777777"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D" w14:textId="3E699437" w:rsidR="00022BEA" w:rsidRDefault="00022BEA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4B8F2030" w14:textId="77777777" w:rsidR="00230E8B" w:rsidRPr="00230E8B" w:rsidRDefault="00230E8B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6771E" w14:textId="77777777" w:rsidR="009447FE" w:rsidRDefault="009447FE" w:rsidP="000D22F0">
      <w:r>
        <w:separator/>
      </w:r>
    </w:p>
  </w:endnote>
  <w:endnote w:type="continuationSeparator" w:id="0">
    <w:p w14:paraId="31C4F729" w14:textId="77777777" w:rsidR="009447FE" w:rsidRDefault="009447FE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7" w14:textId="77777777"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8" w14:textId="77777777"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A" w14:textId="77777777"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B8F203F" wp14:editId="4B8F2040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DBF98" w14:textId="77777777" w:rsidR="009447FE" w:rsidRDefault="009447FE" w:rsidP="000D22F0">
      <w:r>
        <w:separator/>
      </w:r>
    </w:p>
  </w:footnote>
  <w:footnote w:type="continuationSeparator" w:id="0">
    <w:p w14:paraId="5655B9F1" w14:textId="77777777" w:rsidR="009447FE" w:rsidRDefault="009447FE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5" w14:textId="77777777"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6" w14:textId="77777777"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4B8F203B" wp14:editId="4B8F203C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2039" w14:textId="77777777"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4B8F203D" wp14:editId="4B8F203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E65A5"/>
    <w:multiLevelType w:val="hybridMultilevel"/>
    <w:tmpl w:val="57EA1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NZ" w:vendorID="64" w:dllVersion="6" w:nlCheck="1" w:checkStyle="1"/>
  <w:activeWritingStyle w:appName="MSWord" w:lang="en-US" w:vendorID="64" w:dllVersion="0" w:nlCheck="1" w:checkStyle="0"/>
  <w:activeWritingStyle w:appName="MSWord" w:lang="en-NZ" w:vendorID="64" w:dllVersion="0" w:nlCheck="1" w:checkStyle="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7C"/>
    <w:rsid w:val="00022BEA"/>
    <w:rsid w:val="00027104"/>
    <w:rsid w:val="000370C6"/>
    <w:rsid w:val="00081450"/>
    <w:rsid w:val="000968B6"/>
    <w:rsid w:val="000A097C"/>
    <w:rsid w:val="000C5D09"/>
    <w:rsid w:val="000D22F0"/>
    <w:rsid w:val="001005F6"/>
    <w:rsid w:val="001A47C0"/>
    <w:rsid w:val="001B055F"/>
    <w:rsid w:val="001F7AED"/>
    <w:rsid w:val="00230E8B"/>
    <w:rsid w:val="002A5627"/>
    <w:rsid w:val="002D0718"/>
    <w:rsid w:val="002D16A4"/>
    <w:rsid w:val="00325F6D"/>
    <w:rsid w:val="00331FAD"/>
    <w:rsid w:val="00392B4B"/>
    <w:rsid w:val="003B1CF7"/>
    <w:rsid w:val="00400DBE"/>
    <w:rsid w:val="0040404D"/>
    <w:rsid w:val="00464620"/>
    <w:rsid w:val="004847C2"/>
    <w:rsid w:val="004B4730"/>
    <w:rsid w:val="004D7697"/>
    <w:rsid w:val="004F26C5"/>
    <w:rsid w:val="005169F6"/>
    <w:rsid w:val="0053007C"/>
    <w:rsid w:val="00571324"/>
    <w:rsid w:val="005A2C82"/>
    <w:rsid w:val="005B497D"/>
    <w:rsid w:val="005D109D"/>
    <w:rsid w:val="005E122C"/>
    <w:rsid w:val="006D48D3"/>
    <w:rsid w:val="006E32A1"/>
    <w:rsid w:val="007140C6"/>
    <w:rsid w:val="00741875"/>
    <w:rsid w:val="00797DBC"/>
    <w:rsid w:val="007A5C28"/>
    <w:rsid w:val="007B772F"/>
    <w:rsid w:val="007C3118"/>
    <w:rsid w:val="008614D0"/>
    <w:rsid w:val="00861A75"/>
    <w:rsid w:val="0089781A"/>
    <w:rsid w:val="008E6B52"/>
    <w:rsid w:val="00917967"/>
    <w:rsid w:val="009257AA"/>
    <w:rsid w:val="009447FE"/>
    <w:rsid w:val="00945E36"/>
    <w:rsid w:val="00953BAB"/>
    <w:rsid w:val="009A240B"/>
    <w:rsid w:val="00AE3310"/>
    <w:rsid w:val="00AF4FD3"/>
    <w:rsid w:val="00B23C79"/>
    <w:rsid w:val="00BB00ED"/>
    <w:rsid w:val="00BB24C7"/>
    <w:rsid w:val="00BC7F31"/>
    <w:rsid w:val="00BF2398"/>
    <w:rsid w:val="00C15DB4"/>
    <w:rsid w:val="00C22177"/>
    <w:rsid w:val="00C51761"/>
    <w:rsid w:val="00C53821"/>
    <w:rsid w:val="00C642F0"/>
    <w:rsid w:val="00CD3EE9"/>
    <w:rsid w:val="00CD6C8F"/>
    <w:rsid w:val="00D52046"/>
    <w:rsid w:val="00D67F39"/>
    <w:rsid w:val="00D958D4"/>
    <w:rsid w:val="00E14BFD"/>
    <w:rsid w:val="00E235DA"/>
    <w:rsid w:val="00E274CC"/>
    <w:rsid w:val="00E34648"/>
    <w:rsid w:val="00EF7F8F"/>
    <w:rsid w:val="00F324AF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8F1F7B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A9BC7-AD7E-4BBF-9052-23F8669E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</Template>
  <TotalTime>26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Kelvin</cp:lastModifiedBy>
  <cp:revision>5</cp:revision>
  <cp:lastPrinted>2015-09-24T04:37:00Z</cp:lastPrinted>
  <dcterms:created xsi:type="dcterms:W3CDTF">2021-02-15T02:41:00Z</dcterms:created>
  <dcterms:modified xsi:type="dcterms:W3CDTF">2021-02-17T04:53:00Z</dcterms:modified>
</cp:coreProperties>
</file>