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F1F7B" w14:textId="77777777" w:rsidR="00E14BFD" w:rsidRDefault="00E14BFD" w:rsidP="00464620">
      <w:pPr>
        <w:pStyle w:val="SiteSafelettercopy"/>
      </w:pPr>
    </w:p>
    <w:p w14:paraId="4B8F1F7C" w14:textId="77777777" w:rsidR="00E14BFD" w:rsidRDefault="00E14BFD" w:rsidP="00464620">
      <w:pPr>
        <w:pStyle w:val="SiteSafelettercopy"/>
      </w:pPr>
    </w:p>
    <w:p w14:paraId="4B8F1F7D" w14:textId="77777777" w:rsidR="00E14BFD" w:rsidRDefault="00E14BFD" w:rsidP="00464620">
      <w:pPr>
        <w:pStyle w:val="SiteSafelettercopy"/>
      </w:pPr>
    </w:p>
    <w:p w14:paraId="4B8F1F7E" w14:textId="77777777" w:rsidR="00E14BFD" w:rsidRDefault="00E14BFD" w:rsidP="00464620">
      <w:pPr>
        <w:pStyle w:val="SiteSafelettercopy"/>
      </w:pPr>
    </w:p>
    <w:p w14:paraId="4B8F1F7F" w14:textId="77777777" w:rsidR="00E14BFD" w:rsidRDefault="00E14BFD" w:rsidP="00464620">
      <w:pPr>
        <w:pStyle w:val="SiteSafelettercopy"/>
      </w:pPr>
    </w:p>
    <w:p w14:paraId="4B8F1F80" w14:textId="77777777" w:rsidR="00E14BFD" w:rsidRDefault="00E14BFD" w:rsidP="00464620">
      <w:pPr>
        <w:pStyle w:val="SiteSafelettercopy"/>
      </w:pPr>
    </w:p>
    <w:p w14:paraId="4B8F1F81" w14:textId="77777777" w:rsidR="00E14BFD" w:rsidRDefault="00E14BFD" w:rsidP="00464620">
      <w:pPr>
        <w:pStyle w:val="SiteSafelettercopy"/>
      </w:pPr>
    </w:p>
    <w:p w14:paraId="4B8F1F82" w14:textId="77777777" w:rsidR="00E14BFD" w:rsidRDefault="00E14BFD" w:rsidP="00464620">
      <w:pPr>
        <w:pStyle w:val="SiteSafelettercopy"/>
      </w:pPr>
    </w:p>
    <w:p w14:paraId="4B8F1F83" w14:textId="77777777" w:rsidR="00E14BFD" w:rsidRDefault="00E14BFD" w:rsidP="00464620">
      <w:pPr>
        <w:pStyle w:val="SiteSafelettercopy"/>
      </w:pPr>
    </w:p>
    <w:p w14:paraId="4B8F1F84" w14:textId="77777777" w:rsidR="000A097C" w:rsidRPr="000A097C" w:rsidRDefault="000A097C" w:rsidP="000A097C">
      <w:pPr>
        <w:pBdr>
          <w:bottom w:val="single" w:sz="8" w:space="4" w:color="5B9BD5" w:themeColor="accent1"/>
        </w:pBdr>
        <w:spacing w:after="300"/>
        <w:contextualSpacing/>
        <w:jc w:val="center"/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</w:pPr>
      <w:r w:rsidRPr="000A097C"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Sout</w:t>
      </w:r>
      <w: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  <w:lang w:val="en-NZ"/>
        </w:rPr>
        <w:t>hern Safety Liaison Group Meeting</w:t>
      </w:r>
    </w:p>
    <w:p w14:paraId="4B8F1F85" w14:textId="77777777" w:rsidR="00C53821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Sect="00E14B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4B8F1F86" w14:textId="77777777" w:rsidR="00C53821" w:rsidRPr="00022BEA" w:rsidRDefault="00C53821" w:rsidP="000A097C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  <w:sectPr w:rsidR="00C53821" w:rsidRPr="00022BEA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4B8F1F87" w14:textId="54E07390" w:rsidR="007C3118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Date: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</w:r>
      <w:r w:rsidR="006B17D8" w:rsidRPr="006B17D8">
        <w:rPr>
          <w:rFonts w:asciiTheme="majorHAnsi" w:eastAsiaTheme="majorEastAsia" w:hAnsiTheme="majorHAnsi" w:cstheme="majorBidi"/>
          <w:sz w:val="26"/>
          <w:szCs w:val="26"/>
        </w:rPr>
        <w:t>1</w:t>
      </w:r>
      <w:r w:rsidR="00AE1271">
        <w:rPr>
          <w:rFonts w:asciiTheme="majorHAnsi" w:eastAsiaTheme="majorEastAsia" w:hAnsiTheme="majorHAnsi" w:cstheme="majorBidi"/>
          <w:sz w:val="26"/>
          <w:szCs w:val="26"/>
        </w:rPr>
        <w:t>2 August</w:t>
      </w:r>
      <w:r w:rsidR="006B17D8" w:rsidRPr="006B17D8">
        <w:rPr>
          <w:rFonts w:asciiTheme="majorHAnsi" w:eastAsiaTheme="majorEastAsia" w:hAnsiTheme="majorHAnsi" w:cstheme="majorBidi"/>
          <w:sz w:val="26"/>
          <w:szCs w:val="26"/>
        </w:rPr>
        <w:t xml:space="preserve"> 2021</w:t>
      </w:r>
    </w:p>
    <w:p w14:paraId="4B8F1F88" w14:textId="36F3A1CE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Venue: </w:t>
      </w:r>
      <w:r w:rsidR="006B17D8">
        <w:rPr>
          <w:rFonts w:asciiTheme="majorHAnsi" w:eastAsiaTheme="majorEastAsia" w:hAnsiTheme="majorHAnsi" w:cstheme="majorBidi"/>
          <w:sz w:val="26"/>
          <w:szCs w:val="26"/>
        </w:rPr>
        <w:t>Ara, Woolston Campus</w:t>
      </w:r>
      <w:r w:rsidR="004F26C5">
        <w:rPr>
          <w:rFonts w:asciiTheme="majorHAnsi" w:eastAsiaTheme="majorEastAsia" w:hAnsiTheme="majorHAnsi" w:cstheme="majorBidi"/>
          <w:sz w:val="26"/>
          <w:szCs w:val="26"/>
        </w:rPr>
        <w:t xml:space="preserve"> </w:t>
      </w:r>
    </w:p>
    <w:p w14:paraId="4B8F1F89" w14:textId="77777777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Time: </w:t>
      </w: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ab/>
        <w:t xml:space="preserve"> </w:t>
      </w: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Breakfast 7:00am </w:t>
      </w:r>
    </w:p>
    <w:p w14:paraId="4B8F1F8A" w14:textId="5A0CC776" w:rsidR="00C53821" w:rsidRPr="00C53821" w:rsidRDefault="00C53821" w:rsidP="00C53821">
      <w:pPr>
        <w:keepNext/>
        <w:keepLines/>
        <w:spacing w:before="40"/>
        <w:ind w:left="720"/>
        <w:outlineLvl w:val="1"/>
        <w:rPr>
          <w:rFonts w:asciiTheme="majorHAnsi" w:eastAsiaTheme="majorEastAsia" w:hAnsiTheme="majorHAnsi" w:cstheme="majorBidi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sz w:val="26"/>
          <w:szCs w:val="26"/>
        </w:rPr>
        <w:t xml:space="preserve"> Meeting 7:30am</w:t>
      </w:r>
      <w:r w:rsidR="00BB00ED">
        <w:rPr>
          <w:rFonts w:asciiTheme="majorHAnsi" w:eastAsiaTheme="majorEastAsia" w:hAnsiTheme="majorHAnsi" w:cstheme="majorBidi"/>
          <w:sz w:val="26"/>
          <w:szCs w:val="26"/>
        </w:rPr>
        <w:t>-</w:t>
      </w:r>
      <w:r w:rsidR="00797DBC">
        <w:rPr>
          <w:rFonts w:asciiTheme="majorHAnsi" w:eastAsiaTheme="majorEastAsia" w:hAnsiTheme="majorHAnsi" w:cstheme="majorBidi"/>
          <w:sz w:val="26"/>
          <w:szCs w:val="26"/>
        </w:rPr>
        <w:t>9.00am</w:t>
      </w:r>
    </w:p>
    <w:p w14:paraId="4B8F1F8B" w14:textId="77777777" w:rsidR="00C53821" w:rsidRPr="00C53821" w:rsidRDefault="00C53821" w:rsidP="00C53821">
      <w:pPr>
        <w:rPr>
          <w:sz w:val="24"/>
          <w:szCs w:val="24"/>
        </w:rPr>
      </w:pPr>
    </w:p>
    <w:p w14:paraId="4B8F1F8C" w14:textId="0A2CA253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Chair: </w:t>
      </w:r>
      <w:r w:rsidR="00AE1271">
        <w:rPr>
          <w:rFonts w:asciiTheme="majorHAnsi" w:eastAsiaTheme="majorEastAsia" w:hAnsiTheme="majorHAnsi" w:cstheme="majorBidi"/>
          <w:sz w:val="26"/>
          <w:szCs w:val="26"/>
        </w:rPr>
        <w:t>Trudy Hodge</w:t>
      </w:r>
    </w:p>
    <w:p w14:paraId="4B8F1F8D" w14:textId="46A1718C" w:rsidR="00C53821" w:rsidRPr="00C53821" w:rsidRDefault="00C53821" w:rsidP="00C53821">
      <w:pPr>
        <w:keepNext/>
        <w:keepLines/>
        <w:spacing w:before="40"/>
        <w:outlineLvl w:val="1"/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sectPr w:rsidR="00C53821" w:rsidRPr="00C53821" w:rsidSect="00300002">
          <w:type w:val="continuous"/>
          <w:pgSz w:w="11900" w:h="16840"/>
          <w:pgMar w:top="1361" w:right="1361" w:bottom="1361" w:left="1361" w:header="709" w:footer="709" w:gutter="0"/>
          <w:cols w:num="2" w:space="720"/>
          <w:titlePg/>
          <w:docGrid w:linePitch="360"/>
        </w:sectPr>
      </w:pPr>
      <w:r w:rsidRPr="00C53821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Minutes: </w:t>
      </w:r>
      <w:r w:rsidR="00331FA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</w:t>
      </w:r>
      <w:r w:rsidR="00AE1271">
        <w:rPr>
          <w:rFonts w:asciiTheme="majorHAnsi" w:eastAsiaTheme="majorEastAsia" w:hAnsiTheme="majorHAnsi" w:cstheme="majorBidi"/>
          <w:sz w:val="26"/>
          <w:szCs w:val="26"/>
        </w:rPr>
        <w:t xml:space="preserve">  Trudy Hodge</w:t>
      </w:r>
    </w:p>
    <w:p w14:paraId="4B8F1F8E" w14:textId="77777777" w:rsidR="00400DBE" w:rsidRDefault="00400DBE" w:rsidP="00C53821">
      <w:pPr>
        <w:pStyle w:val="SiteSafelettercopy"/>
        <w:rPr>
          <w:rFonts w:asciiTheme="minorHAnsi" w:hAnsiTheme="minorHAnsi"/>
          <w:sz w:val="22"/>
          <w:szCs w:val="22"/>
        </w:rPr>
        <w:sectPr w:rsidR="00400DBE" w:rsidSect="00C53821">
          <w:type w:val="continuous"/>
          <w:pgSz w:w="11900" w:h="16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14:paraId="4B8F1F8F" w14:textId="7B1613B0" w:rsidR="00C22177" w:rsidRDefault="005D109D" w:rsidP="005D109D">
      <w:pPr>
        <w:pStyle w:val="Heading2"/>
      </w:pPr>
      <w:r>
        <w:t>Attendee</w:t>
      </w:r>
      <w:r w:rsidR="00013925">
        <w:t xml:space="preserve"> companie</w:t>
      </w:r>
      <w:r>
        <w:t>s</w:t>
      </w:r>
      <w:r w:rsidR="00013925">
        <w:t xml:space="preserve"> (names removed)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2"/>
        <w:gridCol w:w="2292"/>
        <w:gridCol w:w="2292"/>
        <w:gridCol w:w="2292"/>
      </w:tblGrid>
      <w:tr w:rsidR="00B62D59" w14:paraId="22D63C57" w14:textId="77777777" w:rsidTr="00B62D59">
        <w:tc>
          <w:tcPr>
            <w:tcW w:w="2292" w:type="dxa"/>
          </w:tcPr>
          <w:p w14:paraId="7DE799A2" w14:textId="18FE4EB6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38FDC49A" w14:textId="26A7FA0A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Newfield Roofing</w:t>
            </w:r>
          </w:p>
        </w:tc>
        <w:tc>
          <w:tcPr>
            <w:tcW w:w="2292" w:type="dxa"/>
          </w:tcPr>
          <w:p w14:paraId="7A6C1F62" w14:textId="721F428C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20FCF1D5" w14:textId="4F790560" w:rsidR="00B62D59" w:rsidRDefault="00D4187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HRV</w:t>
            </w:r>
          </w:p>
        </w:tc>
      </w:tr>
      <w:tr w:rsidR="00B62D59" w14:paraId="0792E22C" w14:textId="77777777" w:rsidTr="00B62D59">
        <w:tc>
          <w:tcPr>
            <w:tcW w:w="2292" w:type="dxa"/>
          </w:tcPr>
          <w:p w14:paraId="0FD5A5C8" w14:textId="6F1E54AF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1245AAC6" w14:textId="191AC811" w:rsidR="00B62D59" w:rsidRDefault="00395A0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Landcare Research</w:t>
            </w:r>
          </w:p>
        </w:tc>
        <w:tc>
          <w:tcPr>
            <w:tcW w:w="2292" w:type="dxa"/>
          </w:tcPr>
          <w:p w14:paraId="15B51B7D" w14:textId="3448E960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5FEC4EAB" w14:textId="2D994DCE" w:rsidR="00B62D59" w:rsidRDefault="005766D2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Foodstuffs</w:t>
            </w:r>
          </w:p>
        </w:tc>
      </w:tr>
      <w:tr w:rsidR="00B62D59" w14:paraId="3944A603" w14:textId="77777777" w:rsidTr="00B62D59">
        <w:tc>
          <w:tcPr>
            <w:tcW w:w="2292" w:type="dxa"/>
          </w:tcPr>
          <w:p w14:paraId="28FB629D" w14:textId="79A3C318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4F02F674" w14:textId="5ABA2B03" w:rsidR="00B62D59" w:rsidRDefault="00042891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Marais Laying NZ</w:t>
            </w:r>
          </w:p>
        </w:tc>
        <w:tc>
          <w:tcPr>
            <w:tcW w:w="2292" w:type="dxa"/>
          </w:tcPr>
          <w:p w14:paraId="3FB59CAD" w14:textId="6C2DCCBB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35487F33" w14:textId="32E734FF" w:rsidR="00B62D59" w:rsidRDefault="003A71A7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Fulton Hogan</w:t>
            </w:r>
          </w:p>
        </w:tc>
      </w:tr>
      <w:tr w:rsidR="00B62D59" w14:paraId="5D0E953A" w14:textId="77777777" w:rsidTr="00B62D59">
        <w:tc>
          <w:tcPr>
            <w:tcW w:w="2292" w:type="dxa"/>
          </w:tcPr>
          <w:p w14:paraId="19A19CCE" w14:textId="1A8063EF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68094AE6" w14:textId="1AC631EE" w:rsidR="00B62D59" w:rsidRDefault="00042891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  <w:tc>
          <w:tcPr>
            <w:tcW w:w="2292" w:type="dxa"/>
          </w:tcPr>
          <w:p w14:paraId="478B3F02" w14:textId="34141F5D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43FD0751" w14:textId="25E29B29" w:rsidR="00B62D59" w:rsidRDefault="003A71A7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Canterbury Safety Charter</w:t>
            </w:r>
          </w:p>
        </w:tc>
      </w:tr>
      <w:tr w:rsidR="00B62D59" w14:paraId="7F3542C5" w14:textId="77777777" w:rsidTr="00B62D59">
        <w:tc>
          <w:tcPr>
            <w:tcW w:w="2292" w:type="dxa"/>
          </w:tcPr>
          <w:p w14:paraId="137FB401" w14:textId="4A86972C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25294D5A" w14:textId="2DF78589" w:rsidR="00B62D59" w:rsidRDefault="00042891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  <w:tc>
          <w:tcPr>
            <w:tcW w:w="2292" w:type="dxa"/>
          </w:tcPr>
          <w:p w14:paraId="3C893802" w14:textId="03040F53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7736750C" w14:textId="60FB503F" w:rsidR="00B62D59" w:rsidRDefault="00D9235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TWS Group</w:t>
            </w:r>
          </w:p>
        </w:tc>
      </w:tr>
      <w:tr w:rsidR="00B62D59" w14:paraId="5EF2085C" w14:textId="77777777" w:rsidTr="00B62D59">
        <w:tc>
          <w:tcPr>
            <w:tcW w:w="2292" w:type="dxa"/>
          </w:tcPr>
          <w:p w14:paraId="394F71AF" w14:textId="28625A89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37C912A1" w14:textId="1160F048" w:rsidR="00B62D59" w:rsidRDefault="00E968B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Mike Greer Homes Canterbury</w:t>
            </w:r>
          </w:p>
        </w:tc>
        <w:tc>
          <w:tcPr>
            <w:tcW w:w="2292" w:type="dxa"/>
          </w:tcPr>
          <w:p w14:paraId="37DC6BFA" w14:textId="4DCCA324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1E272639" w14:textId="77777777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62D59" w14:paraId="4EF66C4A" w14:textId="77777777" w:rsidTr="00B62D59">
        <w:tc>
          <w:tcPr>
            <w:tcW w:w="2292" w:type="dxa"/>
          </w:tcPr>
          <w:p w14:paraId="06379F58" w14:textId="603814A8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1EE8B85B" w14:textId="7A8D07C1" w:rsidR="00B62D59" w:rsidRDefault="00E968B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ICP Asbestos Consultants</w:t>
            </w:r>
          </w:p>
        </w:tc>
        <w:tc>
          <w:tcPr>
            <w:tcW w:w="2292" w:type="dxa"/>
          </w:tcPr>
          <w:p w14:paraId="60F5362D" w14:textId="3E9B7A91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3A2C4240" w14:textId="021009A1" w:rsidR="00B62D59" w:rsidRDefault="00425B21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Hawkins</w:t>
            </w:r>
          </w:p>
        </w:tc>
      </w:tr>
      <w:tr w:rsidR="00B62D59" w14:paraId="15282BE1" w14:textId="77777777" w:rsidTr="00B62D59">
        <w:tc>
          <w:tcPr>
            <w:tcW w:w="2292" w:type="dxa"/>
          </w:tcPr>
          <w:p w14:paraId="5EA520F5" w14:textId="627D5788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7FEE3B2E" w14:textId="02D76B3C" w:rsidR="00B62D59" w:rsidRDefault="00167A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Retired</w:t>
            </w:r>
          </w:p>
        </w:tc>
        <w:tc>
          <w:tcPr>
            <w:tcW w:w="2292" w:type="dxa"/>
          </w:tcPr>
          <w:p w14:paraId="71614E4A" w14:textId="6DB9D906" w:rsidR="00B62D59" w:rsidRDefault="00B62D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3D057361" w14:textId="494619A2" w:rsidR="00B62D59" w:rsidRDefault="00425B21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Leighs Construction</w:t>
            </w:r>
          </w:p>
        </w:tc>
      </w:tr>
      <w:tr w:rsidR="00167A59" w14:paraId="3C62AD29" w14:textId="77777777" w:rsidTr="00B62D59">
        <w:tc>
          <w:tcPr>
            <w:tcW w:w="2292" w:type="dxa"/>
          </w:tcPr>
          <w:p w14:paraId="53688C0C" w14:textId="7D93E8D3" w:rsidR="00167A59" w:rsidRDefault="00167A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6CD17BC1" w14:textId="3DFF6CA4" w:rsidR="00167A59" w:rsidRDefault="00167A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Clarksons</w:t>
            </w:r>
            <w:proofErr w:type="spellEnd"/>
          </w:p>
        </w:tc>
        <w:tc>
          <w:tcPr>
            <w:tcW w:w="2292" w:type="dxa"/>
          </w:tcPr>
          <w:p w14:paraId="3B857B52" w14:textId="0DC7BEE8" w:rsidR="00167A59" w:rsidRDefault="00167A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0AD8DB53" w14:textId="32543138" w:rsidR="00167A59" w:rsidRDefault="004A38B7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Contract Construction</w:t>
            </w:r>
          </w:p>
        </w:tc>
      </w:tr>
      <w:tr w:rsidR="00167A59" w14:paraId="3AE7062D" w14:textId="77777777" w:rsidTr="00B62D59">
        <w:tc>
          <w:tcPr>
            <w:tcW w:w="2292" w:type="dxa"/>
          </w:tcPr>
          <w:p w14:paraId="0FEF842A" w14:textId="2E57E07D" w:rsidR="00167A59" w:rsidRDefault="00167A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72AE0949" w14:textId="72F67A20" w:rsidR="00167A59" w:rsidRDefault="0005592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KGC</w:t>
            </w:r>
          </w:p>
        </w:tc>
        <w:tc>
          <w:tcPr>
            <w:tcW w:w="2292" w:type="dxa"/>
          </w:tcPr>
          <w:p w14:paraId="19A7210B" w14:textId="42F38A58" w:rsidR="00167A59" w:rsidRDefault="00167A5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3BAB6FA6" w14:textId="5F069AD5" w:rsidR="00167A59" w:rsidRDefault="00170366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Mike Greer </w:t>
            </w:r>
            <w:r w:rsidR="00490607">
              <w:rPr>
                <w:rFonts w:asciiTheme="minorHAnsi" w:hAnsiTheme="minorHAnsi"/>
                <w:sz w:val="22"/>
                <w:szCs w:val="22"/>
              </w:rPr>
              <w:t>Homes</w:t>
            </w:r>
          </w:p>
        </w:tc>
      </w:tr>
      <w:tr w:rsidR="0005592D" w14:paraId="207ADDE1" w14:textId="77777777" w:rsidTr="00B62D59">
        <w:tc>
          <w:tcPr>
            <w:tcW w:w="2292" w:type="dxa"/>
          </w:tcPr>
          <w:p w14:paraId="546731CD" w14:textId="7C4BDC5F" w:rsidR="0005592D" w:rsidRDefault="0005592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15EE5593" w14:textId="53969AB0" w:rsidR="0005592D" w:rsidRDefault="0005592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Health and Safety at Work NZ</w:t>
            </w:r>
          </w:p>
        </w:tc>
        <w:tc>
          <w:tcPr>
            <w:tcW w:w="2292" w:type="dxa"/>
          </w:tcPr>
          <w:p w14:paraId="7355A28B" w14:textId="140F376D" w:rsidR="0005592D" w:rsidRDefault="0005592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3749ACE7" w14:textId="550493FD" w:rsidR="0005592D" w:rsidRDefault="00F531D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Site Safe</w:t>
            </w:r>
          </w:p>
        </w:tc>
      </w:tr>
      <w:tr w:rsidR="0005592D" w14:paraId="58C60230" w14:textId="77777777" w:rsidTr="00B62D59">
        <w:tc>
          <w:tcPr>
            <w:tcW w:w="2292" w:type="dxa"/>
          </w:tcPr>
          <w:p w14:paraId="48D8409E" w14:textId="055214DD" w:rsidR="0005592D" w:rsidRDefault="0005592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2B33C524" w14:textId="21FEC31E" w:rsidR="0005592D" w:rsidRDefault="00E75214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Hawkins</w:t>
            </w:r>
          </w:p>
        </w:tc>
        <w:tc>
          <w:tcPr>
            <w:tcW w:w="2292" w:type="dxa"/>
          </w:tcPr>
          <w:p w14:paraId="7C1EC473" w14:textId="26CE01D4" w:rsidR="0005592D" w:rsidRDefault="0005592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43636FD4" w14:textId="6F4DBDDB" w:rsidR="0005592D" w:rsidRDefault="00184CA8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Methodist Church Of NZ</w:t>
            </w:r>
          </w:p>
        </w:tc>
      </w:tr>
      <w:tr w:rsidR="001431C1" w14:paraId="29B7E6AA" w14:textId="77777777" w:rsidTr="00B62D59">
        <w:tc>
          <w:tcPr>
            <w:tcW w:w="2292" w:type="dxa"/>
          </w:tcPr>
          <w:p w14:paraId="336B581B" w14:textId="38F70893" w:rsidR="001431C1" w:rsidRDefault="001431C1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381FC885" w14:textId="271CB4A1" w:rsidR="001431C1" w:rsidRDefault="00D91AC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Compliance Fire Protection</w:t>
            </w:r>
          </w:p>
        </w:tc>
        <w:tc>
          <w:tcPr>
            <w:tcW w:w="2292" w:type="dxa"/>
          </w:tcPr>
          <w:p w14:paraId="365C5F73" w14:textId="4828E274" w:rsidR="001431C1" w:rsidRDefault="001431C1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10C67D0C" w14:textId="43E114FD" w:rsidR="001431C1" w:rsidRDefault="00BA3E8F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FSSI</w:t>
            </w:r>
          </w:p>
        </w:tc>
      </w:tr>
      <w:tr w:rsidR="00D91AC9" w14:paraId="0E0FF096" w14:textId="77777777" w:rsidTr="00B62D59">
        <w:tc>
          <w:tcPr>
            <w:tcW w:w="2292" w:type="dxa"/>
          </w:tcPr>
          <w:p w14:paraId="4F31D73E" w14:textId="7810C245" w:rsidR="00D91AC9" w:rsidRDefault="00D91AC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461B3399" w14:textId="032AE96E" w:rsidR="00D91AC9" w:rsidRDefault="00EB624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Arts Centre</w:t>
            </w:r>
          </w:p>
        </w:tc>
        <w:tc>
          <w:tcPr>
            <w:tcW w:w="2292" w:type="dxa"/>
          </w:tcPr>
          <w:p w14:paraId="1C9758C3" w14:textId="63845E12" w:rsidR="00D91AC9" w:rsidRDefault="00D91AC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7535050E" w14:textId="7D4BC7C8" w:rsidR="00D91AC9" w:rsidRDefault="00BA3E8F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TWS Group</w:t>
            </w:r>
          </w:p>
        </w:tc>
      </w:tr>
      <w:tr w:rsidR="00EB624A" w14:paraId="6F57857A" w14:textId="77777777" w:rsidTr="00B62D59">
        <w:tc>
          <w:tcPr>
            <w:tcW w:w="2292" w:type="dxa"/>
          </w:tcPr>
          <w:p w14:paraId="225FE653" w14:textId="35F9CD39" w:rsidR="00EB624A" w:rsidRDefault="00EB624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5413B539" w14:textId="18309E8C" w:rsidR="00EB624A" w:rsidRDefault="00EB624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ARA</w:t>
            </w:r>
          </w:p>
        </w:tc>
        <w:tc>
          <w:tcPr>
            <w:tcW w:w="2292" w:type="dxa"/>
          </w:tcPr>
          <w:p w14:paraId="131C38F5" w14:textId="6819C1E3" w:rsidR="00EB624A" w:rsidRDefault="00EB624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3CC1BC09" w14:textId="2DE60759" w:rsidR="00EB624A" w:rsidRDefault="00612A7E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Health and Safety at Work NZ</w:t>
            </w:r>
          </w:p>
        </w:tc>
      </w:tr>
      <w:tr w:rsidR="00EB624A" w14:paraId="7A15F408" w14:textId="77777777" w:rsidTr="00B62D59">
        <w:tc>
          <w:tcPr>
            <w:tcW w:w="2292" w:type="dxa"/>
          </w:tcPr>
          <w:p w14:paraId="5CF28EE0" w14:textId="4B42DCCC" w:rsidR="00EB624A" w:rsidRDefault="00EB624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60600AF4" w14:textId="3B5D6393" w:rsidR="00EB624A" w:rsidRDefault="00EB624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Self Employed</w:t>
            </w:r>
          </w:p>
        </w:tc>
        <w:tc>
          <w:tcPr>
            <w:tcW w:w="2292" w:type="dxa"/>
          </w:tcPr>
          <w:p w14:paraId="5F911BD7" w14:textId="3F300A24" w:rsidR="00EB624A" w:rsidRDefault="00EB624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5CE5E1D8" w14:textId="17EEE0C0" w:rsidR="00EB624A" w:rsidRDefault="00062A7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Wrig</w:t>
            </w:r>
            <w:r w:rsidR="003D5BF1">
              <w:rPr>
                <w:rFonts w:asciiTheme="minorHAnsi" w:hAnsiTheme="minorHAnsi"/>
                <w:sz w:val="22"/>
                <w:szCs w:val="22"/>
              </w:rPr>
              <w:t>h</w:t>
            </w:r>
            <w:r>
              <w:rPr>
                <w:rFonts w:asciiTheme="minorHAnsi" w:hAnsiTheme="minorHAnsi"/>
                <w:sz w:val="22"/>
                <w:szCs w:val="22"/>
              </w:rPr>
              <w:t>tway</w:t>
            </w:r>
            <w:proofErr w:type="spellEnd"/>
          </w:p>
        </w:tc>
      </w:tr>
      <w:tr w:rsidR="00EB624A" w14:paraId="2BE7D388" w14:textId="77777777" w:rsidTr="00B62D59">
        <w:tc>
          <w:tcPr>
            <w:tcW w:w="2292" w:type="dxa"/>
          </w:tcPr>
          <w:p w14:paraId="790E619F" w14:textId="5F1D56D3" w:rsidR="00EB624A" w:rsidRDefault="00EB624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37C4116A" w14:textId="090039FC" w:rsidR="00EB624A" w:rsidRDefault="00D573C3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CHCH Cathedral Reinstatement</w:t>
            </w:r>
          </w:p>
        </w:tc>
        <w:tc>
          <w:tcPr>
            <w:tcW w:w="2292" w:type="dxa"/>
          </w:tcPr>
          <w:p w14:paraId="77DCE4B3" w14:textId="3101D767" w:rsidR="00EB624A" w:rsidRDefault="00EB624A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703E9505" w14:textId="67BA7338" w:rsidR="00EB624A" w:rsidRDefault="00D13826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Mike Greer Architectural</w:t>
            </w:r>
          </w:p>
        </w:tc>
      </w:tr>
      <w:tr w:rsidR="001829E4" w14:paraId="6BE3A00F" w14:textId="77777777" w:rsidTr="00B62D59">
        <w:tc>
          <w:tcPr>
            <w:tcW w:w="2292" w:type="dxa"/>
          </w:tcPr>
          <w:p w14:paraId="22156737" w14:textId="0398B8E5" w:rsidR="001829E4" w:rsidRDefault="001829E4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2A255BC9" w14:textId="27601A6A" w:rsidR="001829E4" w:rsidRDefault="00D4187D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Catholic Diocese of CHCH</w:t>
            </w:r>
          </w:p>
        </w:tc>
        <w:tc>
          <w:tcPr>
            <w:tcW w:w="2292" w:type="dxa"/>
          </w:tcPr>
          <w:p w14:paraId="763EE756" w14:textId="2EB15978" w:rsidR="001829E4" w:rsidRDefault="001829E4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663DCCB8" w14:textId="022A597D" w:rsidR="001829E4" w:rsidRDefault="00BB603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Kirk Roberts</w:t>
            </w:r>
          </w:p>
        </w:tc>
      </w:tr>
      <w:tr w:rsidR="00BB6035" w14:paraId="08573092" w14:textId="77777777" w:rsidTr="00B62D59">
        <w:tc>
          <w:tcPr>
            <w:tcW w:w="2292" w:type="dxa"/>
          </w:tcPr>
          <w:p w14:paraId="189968E9" w14:textId="14F9CD4F" w:rsidR="00BB6035" w:rsidRDefault="00BB603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505A5F9A" w14:textId="1AC6A526" w:rsidR="00BB6035" w:rsidRDefault="00BB603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Leighs Construction</w:t>
            </w:r>
          </w:p>
        </w:tc>
        <w:tc>
          <w:tcPr>
            <w:tcW w:w="2292" w:type="dxa"/>
          </w:tcPr>
          <w:p w14:paraId="36127030" w14:textId="64C21C45" w:rsidR="00BB6035" w:rsidRDefault="00BB603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7C66A1B9" w14:textId="4565EF50" w:rsidR="00BB6035" w:rsidRDefault="00BB603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Leighs Construction</w:t>
            </w:r>
          </w:p>
        </w:tc>
      </w:tr>
      <w:tr w:rsidR="00BB6035" w14:paraId="588EB3F5" w14:textId="77777777" w:rsidTr="00B62D59">
        <w:tc>
          <w:tcPr>
            <w:tcW w:w="2292" w:type="dxa"/>
          </w:tcPr>
          <w:p w14:paraId="44A7577E" w14:textId="4E46184E" w:rsidR="00BB6035" w:rsidRDefault="00BB603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62D45D95" w14:textId="5CB0AB5A" w:rsidR="00BB6035" w:rsidRDefault="00064D89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Clearwater Construction</w:t>
            </w:r>
          </w:p>
        </w:tc>
        <w:tc>
          <w:tcPr>
            <w:tcW w:w="2292" w:type="dxa"/>
          </w:tcPr>
          <w:p w14:paraId="081701B0" w14:textId="77777777" w:rsidR="00BB6035" w:rsidRDefault="00BB603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92" w:type="dxa"/>
          </w:tcPr>
          <w:p w14:paraId="75A86745" w14:textId="77777777" w:rsidR="00BB6035" w:rsidRDefault="00BB6035" w:rsidP="00C53821">
            <w:pPr>
              <w:pStyle w:val="SiteSafelettercopy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B8F1FEA" w14:textId="77777777" w:rsidR="005D109D" w:rsidRDefault="005D109D" w:rsidP="00C53821">
      <w:pPr>
        <w:pStyle w:val="SiteSafelettercopy"/>
        <w:rPr>
          <w:rFonts w:asciiTheme="minorHAnsi" w:hAnsiTheme="minorHAnsi"/>
          <w:sz w:val="22"/>
          <w:szCs w:val="22"/>
        </w:rPr>
      </w:pPr>
    </w:p>
    <w:p w14:paraId="4B8F2022" w14:textId="5098C0EF" w:rsidR="00E235DA" w:rsidRDefault="00741875" w:rsidP="00BB00ED">
      <w:r>
        <w:br w:type="page"/>
      </w:r>
      <w:r w:rsidR="00AF4FD3">
        <w:lastRenderedPageBreak/>
        <w:t>Minutes</w:t>
      </w:r>
    </w:p>
    <w:p w14:paraId="4B8F2023" w14:textId="77777777" w:rsidR="00E235DA" w:rsidRPr="00E235DA" w:rsidRDefault="00E235DA" w:rsidP="00E235DA"/>
    <w:p w14:paraId="4B8F2025" w14:textId="183111A5" w:rsidR="00BC7F31" w:rsidRPr="006B17D8" w:rsidRDefault="00E235DA" w:rsidP="000C09EE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6B17D8">
        <w:rPr>
          <w:rFonts w:asciiTheme="minorHAnsi" w:hAnsiTheme="minorHAnsi"/>
          <w:sz w:val="22"/>
          <w:szCs w:val="22"/>
        </w:rPr>
        <w:t>Introductions</w:t>
      </w:r>
    </w:p>
    <w:p w14:paraId="7BEFA3CC" w14:textId="77777777" w:rsidR="00BC0E0A" w:rsidRDefault="00E235DA" w:rsidP="00783B6F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BC0E0A">
        <w:rPr>
          <w:rFonts w:asciiTheme="minorHAnsi" w:hAnsiTheme="minorHAnsi"/>
          <w:sz w:val="22"/>
          <w:szCs w:val="22"/>
        </w:rPr>
        <w:t xml:space="preserve">Thanks to </w:t>
      </w:r>
      <w:r w:rsidR="006B17D8" w:rsidRPr="00BC0E0A">
        <w:rPr>
          <w:rFonts w:asciiTheme="minorHAnsi" w:hAnsiTheme="minorHAnsi"/>
          <w:sz w:val="22"/>
          <w:szCs w:val="22"/>
        </w:rPr>
        <w:t xml:space="preserve">Site Safe for providing the Breakfast </w:t>
      </w:r>
    </w:p>
    <w:p w14:paraId="4B8F2028" w14:textId="2E472F55" w:rsidR="00BC7F31" w:rsidRPr="00BC0E0A" w:rsidRDefault="00BC7F31" w:rsidP="00783B6F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 w:rsidRPr="00BC0E0A">
        <w:rPr>
          <w:rFonts w:asciiTheme="minorHAnsi" w:hAnsiTheme="minorHAnsi"/>
          <w:sz w:val="22"/>
          <w:szCs w:val="22"/>
        </w:rPr>
        <w:t xml:space="preserve">Thanks to </w:t>
      </w:r>
      <w:r w:rsidR="00CD3EE9" w:rsidRPr="00BC0E0A">
        <w:rPr>
          <w:rFonts w:asciiTheme="minorHAnsi" w:hAnsiTheme="minorHAnsi"/>
          <w:sz w:val="22"/>
          <w:szCs w:val="22"/>
        </w:rPr>
        <w:t>Mark Dawson and Ara</w:t>
      </w:r>
      <w:r w:rsidRPr="00BC0E0A">
        <w:rPr>
          <w:rFonts w:asciiTheme="minorHAnsi" w:hAnsiTheme="minorHAnsi"/>
          <w:sz w:val="22"/>
          <w:szCs w:val="22"/>
        </w:rPr>
        <w:t xml:space="preserve"> for providing venue</w:t>
      </w:r>
      <w:r w:rsidR="006B17D8" w:rsidRPr="00BC0E0A">
        <w:rPr>
          <w:rFonts w:asciiTheme="minorHAnsi" w:hAnsiTheme="minorHAnsi"/>
          <w:sz w:val="22"/>
          <w:szCs w:val="22"/>
        </w:rPr>
        <w:t xml:space="preserve"> and helping with the set up. Always appreciated</w:t>
      </w:r>
      <w:r w:rsidR="006E5D3E" w:rsidRPr="00BC0E0A">
        <w:rPr>
          <w:rFonts w:asciiTheme="minorHAnsi" w:hAnsiTheme="minorHAnsi"/>
          <w:sz w:val="22"/>
          <w:szCs w:val="22"/>
        </w:rPr>
        <w:t xml:space="preserve"> Mark</w:t>
      </w:r>
      <w:r w:rsidR="006B17D8" w:rsidRPr="00BC0E0A">
        <w:rPr>
          <w:rFonts w:asciiTheme="minorHAnsi" w:hAnsiTheme="minorHAnsi"/>
          <w:sz w:val="22"/>
          <w:szCs w:val="22"/>
        </w:rPr>
        <w:t xml:space="preserve">. </w:t>
      </w:r>
    </w:p>
    <w:p w14:paraId="702C0A8F" w14:textId="7174CBE4" w:rsidR="006B17D8" w:rsidRDefault="005340F3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Kelvin Sparks for Health and Safety at Work NZ presented on hazardous substance locations compliance – and auditor</w:t>
      </w:r>
      <w:r w:rsidR="001056C6">
        <w:rPr>
          <w:rFonts w:asciiTheme="minorHAnsi" w:hAnsiTheme="minorHAnsi"/>
          <w:sz w:val="22"/>
          <w:szCs w:val="22"/>
        </w:rPr>
        <w:t>’</w:t>
      </w:r>
      <w:r>
        <w:rPr>
          <w:rFonts w:asciiTheme="minorHAnsi" w:hAnsiTheme="minorHAnsi"/>
          <w:sz w:val="22"/>
          <w:szCs w:val="22"/>
        </w:rPr>
        <w:t>s perspective</w:t>
      </w:r>
      <w:r w:rsidR="00346C8E">
        <w:rPr>
          <w:rFonts w:asciiTheme="minorHAnsi" w:hAnsiTheme="minorHAnsi"/>
          <w:sz w:val="22"/>
          <w:szCs w:val="22"/>
        </w:rPr>
        <w:t xml:space="preserve"> </w:t>
      </w:r>
    </w:p>
    <w:p w14:paraId="28BEDD4B" w14:textId="07A3262B" w:rsidR="008254BF" w:rsidRDefault="008254BF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 big thanks to </w:t>
      </w:r>
      <w:proofErr w:type="spellStart"/>
      <w:r>
        <w:rPr>
          <w:rFonts w:asciiTheme="minorHAnsi" w:hAnsiTheme="minorHAnsi"/>
          <w:sz w:val="22"/>
          <w:szCs w:val="22"/>
        </w:rPr>
        <w:t>Donevon</w:t>
      </w:r>
      <w:proofErr w:type="spellEnd"/>
      <w:r>
        <w:rPr>
          <w:rFonts w:asciiTheme="minorHAnsi" w:hAnsiTheme="minorHAnsi"/>
          <w:sz w:val="22"/>
          <w:szCs w:val="22"/>
        </w:rPr>
        <w:t xml:space="preserve"> Viljoen and Rick</w:t>
      </w:r>
      <w:r w:rsidR="009A4893">
        <w:rPr>
          <w:rFonts w:asciiTheme="minorHAnsi" w:hAnsiTheme="minorHAnsi"/>
          <w:sz w:val="22"/>
          <w:szCs w:val="22"/>
        </w:rPr>
        <w:t xml:space="preserve"> Eisenhart from FACT Co for </w:t>
      </w:r>
      <w:r w:rsidR="00D512E4">
        <w:rPr>
          <w:rFonts w:asciiTheme="minorHAnsi" w:hAnsiTheme="minorHAnsi"/>
          <w:sz w:val="22"/>
          <w:szCs w:val="22"/>
        </w:rPr>
        <w:t>coming and talking about Wellbeing in the workplace. Special thanks to Rick for sharing his personal story.</w:t>
      </w:r>
      <w:r w:rsidR="00990F4C">
        <w:rPr>
          <w:rFonts w:asciiTheme="minorHAnsi" w:hAnsiTheme="minorHAnsi"/>
          <w:sz w:val="22"/>
          <w:szCs w:val="22"/>
        </w:rPr>
        <w:t xml:space="preserve"> Fee</w:t>
      </w:r>
      <w:r w:rsidR="004C2D3D">
        <w:rPr>
          <w:rFonts w:asciiTheme="minorHAnsi" w:hAnsiTheme="minorHAnsi"/>
          <w:sz w:val="22"/>
          <w:szCs w:val="22"/>
        </w:rPr>
        <w:t>dback from Rick and Donoven</w:t>
      </w:r>
      <w:r w:rsidR="00087A12">
        <w:rPr>
          <w:rFonts w:asciiTheme="minorHAnsi" w:hAnsiTheme="minorHAnsi"/>
          <w:sz w:val="22"/>
          <w:szCs w:val="22"/>
        </w:rPr>
        <w:t xml:space="preserve"> below.</w:t>
      </w:r>
    </w:p>
    <w:p w14:paraId="3E5A772F" w14:textId="4802DC45" w:rsidR="004C2D3D" w:rsidRDefault="004C2D3D" w:rsidP="004C2D3D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 w:rsidRPr="004C2D3D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3E5F392" wp14:editId="7D19377B">
            <wp:extent cx="5828030" cy="4572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2E5D" w14:textId="77777777" w:rsidR="004C2D3D" w:rsidRDefault="004C2D3D" w:rsidP="004C2D3D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14:paraId="20A3E0FE" w14:textId="00DE0B60" w:rsidR="00675FCE" w:rsidRDefault="00675FCE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Please contact me regarding any specific topics that you would like</w:t>
      </w:r>
      <w:r w:rsidR="003D5BF1">
        <w:rPr>
          <w:rFonts w:asciiTheme="minorHAnsi" w:hAnsiTheme="minorHAnsi"/>
          <w:sz w:val="22"/>
          <w:szCs w:val="22"/>
        </w:rPr>
        <w:t xml:space="preserve"> to</w:t>
      </w:r>
      <w:r>
        <w:rPr>
          <w:rFonts w:asciiTheme="minorHAnsi" w:hAnsiTheme="minorHAnsi"/>
          <w:sz w:val="22"/>
          <w:szCs w:val="22"/>
        </w:rPr>
        <w:t xml:space="preserve"> see covered by a quest speaker</w:t>
      </w:r>
    </w:p>
    <w:p w14:paraId="64D2D623" w14:textId="1055773A" w:rsidR="00675FCE" w:rsidRDefault="00675FCE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Please let me know if you are able to sponsor a breakfast at the next SLG</w:t>
      </w:r>
    </w:p>
    <w:p w14:paraId="39CBA850" w14:textId="61C8042A" w:rsidR="00352FF1" w:rsidRDefault="00352FF1" w:rsidP="00E235DA">
      <w:pPr>
        <w:pStyle w:val="SiteSafelettercopy"/>
        <w:numPr>
          <w:ilvl w:val="0"/>
          <w:numId w:val="1"/>
        </w:numPr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Big thanks to Kelvin Sparks for all his hard work organizing the SLG for last </w:t>
      </w:r>
      <w:r w:rsidR="00785126">
        <w:rPr>
          <w:rFonts w:asciiTheme="minorHAnsi" w:hAnsiTheme="minorHAnsi"/>
          <w:sz w:val="22"/>
          <w:szCs w:val="22"/>
        </w:rPr>
        <w:t>few years</w:t>
      </w:r>
    </w:p>
    <w:p w14:paraId="53DA4335" w14:textId="77512649" w:rsidR="006E5D3E" w:rsidRDefault="006E5D3E" w:rsidP="006E5D3E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14:paraId="7F36BD25" w14:textId="5E5A8BE1" w:rsidR="006E5D3E" w:rsidRDefault="006E5D3E" w:rsidP="006E5D3E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next SLG meeting will be on 1</w:t>
      </w:r>
      <w:r w:rsidR="00441791">
        <w:rPr>
          <w:rFonts w:asciiTheme="minorHAnsi" w:hAnsiTheme="minorHAnsi"/>
          <w:sz w:val="22"/>
          <w:szCs w:val="22"/>
        </w:rPr>
        <w:t>4 October</w:t>
      </w:r>
      <w:r>
        <w:rPr>
          <w:rFonts w:asciiTheme="minorHAnsi" w:hAnsiTheme="minorHAnsi"/>
          <w:sz w:val="22"/>
          <w:szCs w:val="22"/>
        </w:rPr>
        <w:t xml:space="preserve"> 2021 at the Ara Woolston Campus. </w:t>
      </w:r>
    </w:p>
    <w:p w14:paraId="3552501E" w14:textId="31D860A5" w:rsidR="006E5D3E" w:rsidRDefault="006E5D3E" w:rsidP="006E5D3E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14:paraId="55007A4C" w14:textId="4C5FF2B5" w:rsidR="006E5D3E" w:rsidRPr="008D37A3" w:rsidRDefault="006E5D3E" w:rsidP="006E5D3E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Thanks </w:t>
      </w:r>
      <w:r w:rsidR="003D5BF1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 xml:space="preserve">ll for your ongoing attendance and input to the </w:t>
      </w:r>
      <w:r w:rsidR="00B939EA">
        <w:rPr>
          <w:rFonts w:asciiTheme="minorHAnsi" w:hAnsiTheme="minorHAnsi"/>
          <w:sz w:val="22"/>
          <w:szCs w:val="22"/>
        </w:rPr>
        <w:t>group.</w:t>
      </w:r>
    </w:p>
    <w:p w14:paraId="180D7A97" w14:textId="77777777" w:rsidR="008D37A3" w:rsidRDefault="008D37A3" w:rsidP="00915FE4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14:paraId="4B8F202C" w14:textId="77777777" w:rsidR="00022BEA" w:rsidRDefault="00022BEA" w:rsidP="00022BEA">
      <w:pPr>
        <w:pStyle w:val="SiteSafelettercopy"/>
        <w:spacing w:line="276" w:lineRule="auto"/>
        <w:ind w:left="720"/>
        <w:rPr>
          <w:rFonts w:asciiTheme="minorHAnsi" w:hAnsiTheme="minorHAnsi"/>
          <w:sz w:val="22"/>
          <w:szCs w:val="22"/>
        </w:rPr>
      </w:pPr>
    </w:p>
    <w:p w14:paraId="4B8F202D" w14:textId="3E699437" w:rsidR="00022BEA" w:rsidRDefault="00022BEA" w:rsidP="00D52046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p w14:paraId="4B8F2030" w14:textId="77777777" w:rsidR="00230E8B" w:rsidRPr="00230E8B" w:rsidRDefault="00230E8B" w:rsidP="00D52046">
      <w:pPr>
        <w:pStyle w:val="SiteSafelettercopy"/>
        <w:spacing w:line="276" w:lineRule="auto"/>
        <w:rPr>
          <w:rFonts w:asciiTheme="minorHAnsi" w:hAnsiTheme="minorHAnsi"/>
          <w:sz w:val="22"/>
          <w:szCs w:val="22"/>
        </w:rPr>
      </w:pPr>
    </w:p>
    <w:sectPr w:rsidR="00230E8B" w:rsidRPr="00230E8B" w:rsidSect="005D109D">
      <w:type w:val="continuous"/>
      <w:pgSz w:w="11900" w:h="16840"/>
      <w:pgMar w:top="1361" w:right="1361" w:bottom="136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3F96F" w14:textId="77777777" w:rsidR="0038669B" w:rsidRDefault="0038669B" w:rsidP="000D22F0">
      <w:r>
        <w:separator/>
      </w:r>
    </w:p>
  </w:endnote>
  <w:endnote w:type="continuationSeparator" w:id="0">
    <w:p w14:paraId="6F5E0822" w14:textId="77777777" w:rsidR="0038669B" w:rsidRDefault="0038669B" w:rsidP="000D2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2037" w14:textId="77777777" w:rsidR="001A47C0" w:rsidRDefault="001A47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2038" w14:textId="77777777" w:rsidR="001A47C0" w:rsidRDefault="001A47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203A" w14:textId="77777777" w:rsidR="00FF5267" w:rsidRDefault="00FF5267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B8F203F" wp14:editId="4B8F2040">
          <wp:simplePos x="0" y="0"/>
          <wp:positionH relativeFrom="page">
            <wp:posOffset>0</wp:posOffset>
          </wp:positionH>
          <wp:positionV relativeFrom="page">
            <wp:posOffset>7494905</wp:posOffset>
          </wp:positionV>
          <wp:extent cx="1228725" cy="3187700"/>
          <wp:effectExtent l="0" t="0" r="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F006 Letterhead-5mmMargin-RGBp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59" r="83731"/>
                  <a:stretch/>
                </pic:blipFill>
                <pic:spPr bwMode="auto">
                  <a:xfrm>
                    <a:off x="0" y="0"/>
                    <a:ext cx="1228725" cy="3187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33F0C" w14:textId="77777777" w:rsidR="0038669B" w:rsidRDefault="0038669B" w:rsidP="000D22F0">
      <w:r>
        <w:separator/>
      </w:r>
    </w:p>
  </w:footnote>
  <w:footnote w:type="continuationSeparator" w:id="0">
    <w:p w14:paraId="0DDDFF07" w14:textId="77777777" w:rsidR="0038669B" w:rsidRDefault="0038669B" w:rsidP="000D2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2035" w14:textId="77777777" w:rsidR="001A47C0" w:rsidRDefault="001A47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2036" w14:textId="77777777" w:rsidR="000D22F0" w:rsidRDefault="006E32A1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0288" behindDoc="1" locked="0" layoutInCell="1" allowOverlap="1" wp14:anchorId="4B8F203B" wp14:editId="4B8F203C">
          <wp:simplePos x="0" y="0"/>
          <wp:positionH relativeFrom="page">
            <wp:posOffset>1905</wp:posOffset>
          </wp:positionH>
          <wp:positionV relativeFrom="page">
            <wp:posOffset>2305</wp:posOffset>
          </wp:positionV>
          <wp:extent cx="7555510" cy="1068739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SF006 Letterhead-5mmMargin-RGB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8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2039" w14:textId="77777777" w:rsidR="00FF5267" w:rsidRDefault="00FF5267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61312" behindDoc="1" locked="0" layoutInCell="1" allowOverlap="1" wp14:anchorId="4B8F203D" wp14:editId="4B8F203E">
          <wp:simplePos x="0" y="0"/>
          <wp:positionH relativeFrom="column">
            <wp:posOffset>-903605</wp:posOffset>
          </wp:positionH>
          <wp:positionV relativeFrom="paragraph">
            <wp:posOffset>-488494</wp:posOffset>
          </wp:positionV>
          <wp:extent cx="7615004" cy="10764872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004" cy="10764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35FCE"/>
    <w:multiLevelType w:val="hybridMultilevel"/>
    <w:tmpl w:val="594AD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NZ" w:vendorID="64" w:dllVersion="6" w:nlCheck="1" w:checkStyle="0"/>
  <w:activeWritingStyle w:appName="MSWord" w:lang="en-US" w:vendorID="64" w:dllVersion="0" w:nlCheck="1" w:checkStyle="0"/>
  <w:activeWritingStyle w:appName="MSWord" w:lang="en-NZ" w:vendorID="64" w:dllVersion="0" w:nlCheck="1" w:checkStyle="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97C"/>
    <w:rsid w:val="00013925"/>
    <w:rsid w:val="00022BEA"/>
    <w:rsid w:val="00027104"/>
    <w:rsid w:val="000370C6"/>
    <w:rsid w:val="00042891"/>
    <w:rsid w:val="0005592D"/>
    <w:rsid w:val="00062A7A"/>
    <w:rsid w:val="00064D89"/>
    <w:rsid w:val="00081450"/>
    <w:rsid w:val="00087A12"/>
    <w:rsid w:val="000A097C"/>
    <w:rsid w:val="000C5D09"/>
    <w:rsid w:val="000D22F0"/>
    <w:rsid w:val="001005F6"/>
    <w:rsid w:val="001056C6"/>
    <w:rsid w:val="00113EEC"/>
    <w:rsid w:val="001431C1"/>
    <w:rsid w:val="00167A59"/>
    <w:rsid w:val="00170366"/>
    <w:rsid w:val="001829E4"/>
    <w:rsid w:val="00184CA8"/>
    <w:rsid w:val="001A47C0"/>
    <w:rsid w:val="001B055F"/>
    <w:rsid w:val="001F7AED"/>
    <w:rsid w:val="00230E8B"/>
    <w:rsid w:val="002A5627"/>
    <w:rsid w:val="002D0718"/>
    <w:rsid w:val="002D16A4"/>
    <w:rsid w:val="00325F6D"/>
    <w:rsid w:val="00331FAD"/>
    <w:rsid w:val="00346C8E"/>
    <w:rsid w:val="00352FF1"/>
    <w:rsid w:val="0038669B"/>
    <w:rsid w:val="00392B4B"/>
    <w:rsid w:val="00395A05"/>
    <w:rsid w:val="003A71A7"/>
    <w:rsid w:val="003B1CF7"/>
    <w:rsid w:val="003D5BF1"/>
    <w:rsid w:val="00400DBE"/>
    <w:rsid w:val="0040404D"/>
    <w:rsid w:val="00425B21"/>
    <w:rsid w:val="00441791"/>
    <w:rsid w:val="00464620"/>
    <w:rsid w:val="004847C2"/>
    <w:rsid w:val="00490607"/>
    <w:rsid w:val="004A38B7"/>
    <w:rsid w:val="004B4730"/>
    <w:rsid w:val="004C2D3D"/>
    <w:rsid w:val="004F26C5"/>
    <w:rsid w:val="005169F6"/>
    <w:rsid w:val="005340F3"/>
    <w:rsid w:val="005652DF"/>
    <w:rsid w:val="00571324"/>
    <w:rsid w:val="005766D2"/>
    <w:rsid w:val="005B497D"/>
    <w:rsid w:val="005D109D"/>
    <w:rsid w:val="005E122C"/>
    <w:rsid w:val="00612A7E"/>
    <w:rsid w:val="00675FCE"/>
    <w:rsid w:val="006B17D8"/>
    <w:rsid w:val="006D48D3"/>
    <w:rsid w:val="006E32A1"/>
    <w:rsid w:val="006E5D3E"/>
    <w:rsid w:val="007115E3"/>
    <w:rsid w:val="007140C6"/>
    <w:rsid w:val="00741875"/>
    <w:rsid w:val="00785126"/>
    <w:rsid w:val="00797DBC"/>
    <w:rsid w:val="007A5C28"/>
    <w:rsid w:val="007B772F"/>
    <w:rsid w:val="007B7E4F"/>
    <w:rsid w:val="007C3118"/>
    <w:rsid w:val="008254BF"/>
    <w:rsid w:val="008614D0"/>
    <w:rsid w:val="00861A75"/>
    <w:rsid w:val="008D37A3"/>
    <w:rsid w:val="008E6B52"/>
    <w:rsid w:val="00915FE4"/>
    <w:rsid w:val="00917967"/>
    <w:rsid w:val="009257AA"/>
    <w:rsid w:val="00945E36"/>
    <w:rsid w:val="00953BAB"/>
    <w:rsid w:val="00990F4C"/>
    <w:rsid w:val="009937E1"/>
    <w:rsid w:val="009A240B"/>
    <w:rsid w:val="009A4893"/>
    <w:rsid w:val="00A61CDE"/>
    <w:rsid w:val="00AB2516"/>
    <w:rsid w:val="00AE1271"/>
    <w:rsid w:val="00AE1D8D"/>
    <w:rsid w:val="00AF4FD3"/>
    <w:rsid w:val="00B23C79"/>
    <w:rsid w:val="00B62D59"/>
    <w:rsid w:val="00B939EA"/>
    <w:rsid w:val="00BA3E8F"/>
    <w:rsid w:val="00BB00ED"/>
    <w:rsid w:val="00BB24C7"/>
    <w:rsid w:val="00BB6035"/>
    <w:rsid w:val="00BC0E0A"/>
    <w:rsid w:val="00BC7F31"/>
    <w:rsid w:val="00BF2398"/>
    <w:rsid w:val="00C15DB4"/>
    <w:rsid w:val="00C22177"/>
    <w:rsid w:val="00C51761"/>
    <w:rsid w:val="00C53821"/>
    <w:rsid w:val="00CD3EE9"/>
    <w:rsid w:val="00CD6C8F"/>
    <w:rsid w:val="00D13826"/>
    <w:rsid w:val="00D4187D"/>
    <w:rsid w:val="00D512E4"/>
    <w:rsid w:val="00D52046"/>
    <w:rsid w:val="00D573C3"/>
    <w:rsid w:val="00D91AC9"/>
    <w:rsid w:val="00D9235D"/>
    <w:rsid w:val="00D958D4"/>
    <w:rsid w:val="00DD4525"/>
    <w:rsid w:val="00E14BFD"/>
    <w:rsid w:val="00E235DA"/>
    <w:rsid w:val="00E274CC"/>
    <w:rsid w:val="00E34648"/>
    <w:rsid w:val="00E75214"/>
    <w:rsid w:val="00E95D7A"/>
    <w:rsid w:val="00E968B5"/>
    <w:rsid w:val="00EB624A"/>
    <w:rsid w:val="00EF7F8F"/>
    <w:rsid w:val="00F324AF"/>
    <w:rsid w:val="00F531DA"/>
    <w:rsid w:val="00FA550D"/>
    <w:rsid w:val="00FC0A3C"/>
    <w:rsid w:val="00FF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8F1F7B"/>
  <w15:docId w15:val="{F75C6334-5C32-4338-BC09-CCA9784B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0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2F0"/>
  </w:style>
  <w:style w:type="paragraph" w:styleId="Footer">
    <w:name w:val="footer"/>
    <w:basedOn w:val="Normal"/>
    <w:link w:val="FooterChar"/>
    <w:uiPriority w:val="99"/>
    <w:unhideWhenUsed/>
    <w:rsid w:val="000D22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2F0"/>
  </w:style>
  <w:style w:type="paragraph" w:customStyle="1" w:styleId="SiteSafelettercopy">
    <w:name w:val="Site Safe letter copy"/>
    <w:basedOn w:val="Normal"/>
    <w:qFormat/>
    <w:rsid w:val="00464620"/>
    <w:pPr>
      <w:spacing w:line="240" w:lineRule="exact"/>
    </w:pPr>
    <w:rPr>
      <w:rFonts w:ascii="Arial Narrow" w:hAnsi="Arial Narrow"/>
      <w:sz w:val="20"/>
      <w:szCs w:val="20"/>
    </w:rPr>
  </w:style>
  <w:style w:type="table" w:styleId="TableGrid">
    <w:name w:val="Table Grid"/>
    <w:basedOn w:val="TableNormal"/>
    <w:uiPriority w:val="39"/>
    <w:unhideWhenUsed/>
    <w:rsid w:val="00400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400DB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400DBE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5D10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dTable4-Accent5">
    <w:name w:val="Grid Table 4 Accent 5"/>
    <w:basedOn w:val="TableNormal"/>
    <w:uiPriority w:val="49"/>
    <w:rsid w:val="005D109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C7F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7F3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B17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8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reeborn\Documents\SiteSafe%20Brand%20New\Word%20doc%20template\Site%20Safe%20basic%20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118838-DA85-4497-9054-B93A74F36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Site Safe basic word doc</Template>
  <TotalTime>0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Syndicate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Freeborn</dc:creator>
  <cp:lastModifiedBy>Will Pegler</cp:lastModifiedBy>
  <cp:revision>2</cp:revision>
  <cp:lastPrinted>2015-09-24T04:37:00Z</cp:lastPrinted>
  <dcterms:created xsi:type="dcterms:W3CDTF">2021-08-26T21:02:00Z</dcterms:created>
  <dcterms:modified xsi:type="dcterms:W3CDTF">2021-08-26T21:02:00Z</dcterms:modified>
</cp:coreProperties>
</file>